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91" w:rsidRPr="00426F4D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426F4D">
        <w:rPr>
          <w:rFonts w:ascii="Times New Roman" w:hAnsi="Times New Roman"/>
          <w:b/>
          <w:sz w:val="28"/>
          <w:szCs w:val="28"/>
        </w:rPr>
        <w:t>Сценарий спортивного праздника, посвящённого Дню защиты детей.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(На улице) старшая группа.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 Цель: Создать праздничное настроение.</w:t>
      </w:r>
    </w:p>
    <w:p w:rsidR="009B4C91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 xml:space="preserve"> Задачи: 1. </w:t>
      </w:r>
      <w:r>
        <w:rPr>
          <w:rFonts w:ascii="Times New Roman" w:hAnsi="Times New Roman"/>
          <w:sz w:val="28"/>
          <w:szCs w:val="28"/>
        </w:rPr>
        <w:t>Дать детям элементарные знания об истории праздника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2. </w:t>
      </w:r>
      <w:r w:rsidRPr="00426F4D">
        <w:rPr>
          <w:rFonts w:ascii="Times New Roman" w:hAnsi="Times New Roman"/>
          <w:sz w:val="28"/>
          <w:szCs w:val="28"/>
        </w:rPr>
        <w:t>Формировать положительное отношение к физической культуре.</w:t>
      </w:r>
    </w:p>
    <w:p w:rsidR="009B4C91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3</w:t>
      </w:r>
      <w:r w:rsidRPr="00426F4D">
        <w:rPr>
          <w:rFonts w:ascii="Times New Roman" w:hAnsi="Times New Roman"/>
          <w:sz w:val="28"/>
          <w:szCs w:val="28"/>
        </w:rPr>
        <w:t xml:space="preserve">. Совершенствовать навыки владения спортивным инвентарем, 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426F4D">
        <w:rPr>
          <w:rFonts w:ascii="Times New Roman" w:hAnsi="Times New Roman"/>
          <w:sz w:val="28"/>
          <w:szCs w:val="28"/>
        </w:rPr>
        <w:t>развивать ловкость, быстроту, мышление.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4. Воспитывать терпимость, здоровое чувство соперничества.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b/>
          <w:sz w:val="28"/>
          <w:szCs w:val="28"/>
        </w:rPr>
        <w:t>Участники проекта:</w:t>
      </w:r>
      <w:r w:rsidRPr="00426F4D">
        <w:rPr>
          <w:rFonts w:ascii="Times New Roman" w:hAnsi="Times New Roman"/>
          <w:sz w:val="28"/>
          <w:szCs w:val="28"/>
        </w:rPr>
        <w:t> Дети, Инструктор Ф.К., Воспитатели.</w:t>
      </w:r>
    </w:p>
    <w:p w:rsidR="009B4C91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b/>
          <w:sz w:val="28"/>
          <w:szCs w:val="28"/>
        </w:rPr>
        <w:t>Оборудование:</w:t>
      </w:r>
      <w:r w:rsidRPr="00426F4D">
        <w:rPr>
          <w:rFonts w:ascii="Times New Roman" w:hAnsi="Times New Roman"/>
          <w:sz w:val="28"/>
          <w:szCs w:val="28"/>
        </w:rPr>
        <w:t xml:space="preserve"> шарики цветные по количеству детей, 1 красный воздушный шар, 3 больших мусорных пакета, мелки – желтого цвета, ленты 3 штуки, 6 эстафетных палочек, 3 резиновых мяча, 3 резиновых скакалки, мелки цветные на каждого ребенка.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Звучит (минусовка «Бременские музыканты») дети выходят на площадку и строятся по периметру (дети и инструктор одеты в спортивные костюмы).</w:t>
      </w:r>
    </w:p>
    <w:p w:rsidR="009B4C91" w:rsidRPr="00426F4D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426F4D">
        <w:rPr>
          <w:rFonts w:ascii="Times New Roman" w:hAnsi="Times New Roman"/>
          <w:b/>
          <w:sz w:val="28"/>
          <w:szCs w:val="28"/>
        </w:rPr>
        <w:t xml:space="preserve"> Ведущий: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Чем больше детского смеха,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Тем меньше детского плача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Улыбок задора успеха!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Смешинок в сердцах горячих!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Пусть солнце для вас смеется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И птицы для вас поют.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Ведь дети наши знают: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 обиду их не дадут!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b/>
          <w:sz w:val="28"/>
          <w:szCs w:val="28"/>
        </w:rPr>
        <w:t>Инструктор:</w:t>
      </w:r>
      <w:r w:rsidRPr="00426F4D">
        <w:rPr>
          <w:rFonts w:ascii="Times New Roman" w:hAnsi="Times New Roman"/>
          <w:sz w:val="28"/>
          <w:szCs w:val="28"/>
        </w:rPr>
        <w:t xml:space="preserve"> Сегодня – первый день лета. Этот день посвящен Международному Дню защиты детей и сохранению мира на земле. Этот день посвящен Вам, дорогие ребята. Сегодня у нас с вами веселый праздник. Мы будем петь, играть, плясать.</w:t>
      </w:r>
    </w:p>
    <w:p w:rsidR="009B4C91" w:rsidRPr="00B9004D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B9004D">
        <w:rPr>
          <w:rFonts w:ascii="Times New Roman" w:hAnsi="Times New Roman"/>
          <w:b/>
          <w:sz w:val="28"/>
          <w:szCs w:val="28"/>
        </w:rPr>
        <w:t>Выходят дети-чтецы.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1-й чтец.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Здравствуй, небо голубое,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Льется солнца свет,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Шлет нам утро золотое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Теплый свой привет.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2-й чтец.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Чтобы солнышко светило,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 на всех его хватило,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 на целом белом свете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Спать могли спокойно дети.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3-й чтец.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Чтобы солнышко светило,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Чтобы на всех его хватило,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Чтобы не было беды,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Чтобы не было войны!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4-й чтец.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Здравствуй, поле и лесок,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Здравствуй, небо ясное,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Здравствуй, речка и лесок,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Здравствуй, лето красное</w:t>
      </w:r>
    </w:p>
    <w:p w:rsidR="009B4C91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B9004D">
        <w:rPr>
          <w:rFonts w:ascii="Times New Roman" w:hAnsi="Times New Roman"/>
          <w:b/>
          <w:sz w:val="28"/>
          <w:szCs w:val="28"/>
        </w:rPr>
        <w:t>Исполняется песня: «Солнечный круг»</w:t>
      </w:r>
      <w:r>
        <w:rPr>
          <w:rFonts w:ascii="Times New Roman" w:hAnsi="Times New Roman"/>
          <w:b/>
          <w:sz w:val="28"/>
          <w:szCs w:val="28"/>
        </w:rPr>
        <w:t xml:space="preserve"> Островского А.</w:t>
      </w:r>
    </w:p>
    <w:p w:rsidR="009B4C91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B9004D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4C91" w:rsidRPr="00B900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B9004D">
        <w:rPr>
          <w:rFonts w:ascii="Times New Roman" w:hAnsi="Times New Roman"/>
          <w:sz w:val="28"/>
          <w:szCs w:val="28"/>
        </w:rPr>
        <w:t>Сегодня здесь мы будим играть</w:t>
      </w:r>
    </w:p>
    <w:p w:rsidR="009B4C91" w:rsidRPr="00B900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B9004D">
        <w:rPr>
          <w:rFonts w:ascii="Times New Roman" w:hAnsi="Times New Roman"/>
          <w:sz w:val="28"/>
          <w:szCs w:val="28"/>
        </w:rPr>
        <w:t>И лучшую команду из вас выбирать</w:t>
      </w:r>
    </w:p>
    <w:p w:rsidR="009B4C91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 xml:space="preserve">Ребята, а теперь мы немножко взбодримся и покричим, если вы согласны со 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мной, говорите «Да».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Настроение отличное?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Компания весёлая?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Все так считают?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Все летом отдыхают?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Мы всё умеем?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Мы везде успеем?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Дружить мы умеем?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Соперников одолеем?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Вы умеете играть? – Да!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Так давайте начинать! </w:t>
      </w:r>
      <w:r w:rsidRPr="00426F4D">
        <w:rPr>
          <w:rFonts w:ascii="Times New Roman" w:hAnsi="Times New Roman"/>
          <w:sz w:val="28"/>
          <w:szCs w:val="28"/>
        </w:rPr>
        <w:tab/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1B7F14">
        <w:rPr>
          <w:rFonts w:ascii="Times New Roman" w:hAnsi="Times New Roman"/>
          <w:b/>
          <w:sz w:val="28"/>
          <w:szCs w:val="28"/>
        </w:rPr>
        <w:t>Инструктор</w:t>
      </w:r>
      <w:r w:rsidRPr="00426F4D">
        <w:rPr>
          <w:rFonts w:ascii="Times New Roman" w:hAnsi="Times New Roman"/>
          <w:sz w:val="28"/>
          <w:szCs w:val="28"/>
        </w:rPr>
        <w:t xml:space="preserve">: Для начала, давайте разделимся на три команды! Познакомимся со своей командой и придумаем название команде. Представляю судей, которые будут оценивать вашу сноровку, быстроту и ловкость. </w:t>
      </w:r>
      <w:r>
        <w:rPr>
          <w:rFonts w:ascii="Times New Roman" w:hAnsi="Times New Roman"/>
          <w:sz w:val="28"/>
          <w:szCs w:val="28"/>
        </w:rPr>
        <w:t>(Заведующая детским садом, старший воспитатель)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Группа, под «Марш», строятся на середину площадки в три колоны.</w:t>
      </w:r>
    </w:p>
    <w:p w:rsidR="009B4C91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1B7F14">
        <w:rPr>
          <w:rFonts w:ascii="Times New Roman" w:hAnsi="Times New Roman"/>
          <w:b/>
          <w:sz w:val="28"/>
          <w:szCs w:val="28"/>
        </w:rPr>
        <w:t>Инструктор: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6F4D">
        <w:rPr>
          <w:rFonts w:ascii="Times New Roman" w:hAnsi="Times New Roman"/>
          <w:sz w:val="28"/>
          <w:szCs w:val="28"/>
        </w:rPr>
        <w:t>Перед началом соревнований, предлагаю размяться. (Проводится «Веселая ритмика» под музыку</w:t>
      </w:r>
      <w:r>
        <w:rPr>
          <w:rFonts w:ascii="Times New Roman" w:hAnsi="Times New Roman"/>
          <w:sz w:val="28"/>
          <w:szCs w:val="28"/>
        </w:rPr>
        <w:t xml:space="preserve"> «Бабка – ежка»</w:t>
      </w:r>
      <w:r w:rsidRPr="00426F4D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Внимание! Внимание! Начнем наши соревнования.</w:t>
      </w:r>
    </w:p>
    <w:p w:rsidR="009B4C91" w:rsidRPr="001B7F14" w:rsidRDefault="009B4C91" w:rsidP="00CB5CC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1B7F14">
        <w:rPr>
          <w:rFonts w:ascii="Times New Roman" w:hAnsi="Times New Roman"/>
          <w:b/>
          <w:sz w:val="28"/>
          <w:szCs w:val="28"/>
        </w:rPr>
        <w:t>Эстафета «Сороконожка»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Дети выстраиваются в шеренгу, между всеми игроками – шарики. Впереди стоящий ребенок прижимает шарик спиной к груди того, кто стоит за ним. Руки опущены вниз, шариков руками не касаемся. Сороконожка должна пройти до ягодки (красного шарика), поднять ее и вернуться на исходную позицию не рассыпавшись. Побеждает та команда, у которой не упадет ни один шарик или же упадет меньшее количество шариков.</w:t>
      </w:r>
    </w:p>
    <w:p w:rsidR="009B4C91" w:rsidRPr="001B7F14" w:rsidRDefault="009B4C91" w:rsidP="00CB5CC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1B7F14">
        <w:rPr>
          <w:rFonts w:ascii="Times New Roman" w:hAnsi="Times New Roman"/>
          <w:b/>
          <w:sz w:val="28"/>
          <w:szCs w:val="28"/>
        </w:rPr>
        <w:t>Эстафета «Солим арбузы»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Нам потребуется – большой мусорный пакет, в нижних углах которого мы делаем отверстия для ног. От каждой команды выбирается по одному участнику - он будет бочкой. Этот участник одевает пакет на себя, как штаны, просовывая ноги в прорезанные отверстия. Руками держит край пакета. Остальные участники должны собирать шарики (арбузы) и складывать в бочку. Выигрывает та команда, которая засолит большее количество арбузов.</w:t>
      </w:r>
    </w:p>
    <w:p w:rsidR="009B4C91" w:rsidRPr="001B7F14" w:rsidRDefault="009B4C91" w:rsidP="00CB5CC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1B7F14">
        <w:rPr>
          <w:rFonts w:ascii="Times New Roman" w:hAnsi="Times New Roman"/>
          <w:b/>
          <w:sz w:val="28"/>
          <w:szCs w:val="28"/>
        </w:rPr>
        <w:t xml:space="preserve"> «Солнышко и лучики»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На асфальте рисуем большой круг для каждой команды и каждый должен подрисовать лучик.</w:t>
      </w:r>
    </w:p>
    <w:p w:rsidR="009B4C91" w:rsidRPr="00833388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 xml:space="preserve">Инструктор: 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 xml:space="preserve"> Чтоб расти и закаляться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Не по дням, а по часам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Физкультурой заниматься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Заниматься надо нам.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Проводиться физминутка:</w:t>
      </w:r>
      <w:r>
        <w:rPr>
          <w:rFonts w:ascii="Times New Roman" w:hAnsi="Times New Roman"/>
          <w:sz w:val="28"/>
          <w:szCs w:val="28"/>
        </w:rPr>
        <w:t xml:space="preserve"> «Мы ногами топ – топ</w:t>
      </w:r>
      <w:r w:rsidRPr="00426F4D">
        <w:rPr>
          <w:rFonts w:ascii="Times New Roman" w:hAnsi="Times New Roman"/>
          <w:sz w:val="28"/>
          <w:szCs w:val="28"/>
        </w:rPr>
        <w:t xml:space="preserve">, мы руками хлоп – хлоп». </w:t>
      </w:r>
    </w:p>
    <w:p w:rsidR="009B4C91" w:rsidRDefault="009B4C91" w:rsidP="00CB5CC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Эстафета.</w:t>
      </w:r>
      <w:r>
        <w:rPr>
          <w:rFonts w:ascii="Times New Roman" w:hAnsi="Times New Roman"/>
          <w:sz w:val="28"/>
          <w:szCs w:val="28"/>
        </w:rPr>
        <w:t xml:space="preserve"> «Два </w:t>
      </w:r>
      <w:r w:rsidRPr="00833388">
        <w:rPr>
          <w:rFonts w:ascii="Times New Roman" w:hAnsi="Times New Roman"/>
          <w:sz w:val="28"/>
          <w:szCs w:val="28"/>
        </w:rPr>
        <w:t>сапога – пара»</w:t>
      </w:r>
    </w:p>
    <w:p w:rsidR="009B4C91" w:rsidRPr="00CB5CC6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CB5CC6">
        <w:rPr>
          <w:rFonts w:ascii="Times New Roman" w:hAnsi="Times New Roman"/>
          <w:sz w:val="28"/>
          <w:szCs w:val="28"/>
        </w:rPr>
        <w:t xml:space="preserve">Связывают ноги (левая нога одного игрока, правая другого). Взявшись за руки, допрыгать до финиша. </w:t>
      </w:r>
    </w:p>
    <w:p w:rsidR="009B4C91" w:rsidRPr="00833388" w:rsidRDefault="009B4C91" w:rsidP="00CB5CC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Эстафета.</w:t>
      </w:r>
      <w:r w:rsidRPr="00833388">
        <w:rPr>
          <w:rFonts w:ascii="Times New Roman" w:hAnsi="Times New Roman"/>
          <w:sz w:val="28"/>
          <w:szCs w:val="28"/>
        </w:rPr>
        <w:t xml:space="preserve">  «Не урони мячик». Надо пронести на 2 палочках мяч, обойти стул и вернуться к команде, передать палочки и мяч другому.</w:t>
      </w:r>
    </w:p>
    <w:p w:rsidR="009B4C91" w:rsidRPr="00833388" w:rsidRDefault="009B4C91" w:rsidP="00CB5CC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Эстафета.</w:t>
      </w:r>
      <w:r w:rsidRPr="00833388">
        <w:rPr>
          <w:rFonts w:ascii="Times New Roman" w:hAnsi="Times New Roman"/>
          <w:sz w:val="28"/>
          <w:szCs w:val="28"/>
        </w:rPr>
        <w:t xml:space="preserve"> Кто дольше пропрыгает на скакалке? (Желающие члены команд или капитан).</w:t>
      </w:r>
    </w:p>
    <w:p w:rsidR="009B4C91" w:rsidRPr="00833388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 xml:space="preserve">Инструктор:  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Дорогие ребята, вы замечательно справились со всеми заданиями и теперь предлагаю вам решить задачки.</w:t>
      </w:r>
    </w:p>
    <w:p w:rsidR="009B4C91" w:rsidRPr="00833388" w:rsidRDefault="009B4C91" w:rsidP="00CB5CC6">
      <w:pPr>
        <w:jc w:val="both"/>
        <w:rPr>
          <w:rFonts w:ascii="Times New Roman" w:hAnsi="Times New Roman"/>
          <w:b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Задачки: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Я рисую Кошкин дом: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Три окошка дверь с крыльцом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Наверху еще одно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Чтобы не было темно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Посчитай окошки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В домике у кошки (4 окна).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Сколько сапожек Оля купила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Чтоб кошка лапок не промочила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(4 лапы)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Четыре зайца шли из школы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И вдруг на них напали пчелы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2 зайчика спаслись едва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А сколько не успело?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(2 зайца)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Инструктор:</w:t>
      </w:r>
      <w:r w:rsidRPr="00426F4D">
        <w:rPr>
          <w:rFonts w:ascii="Times New Roman" w:hAnsi="Times New Roman"/>
          <w:sz w:val="28"/>
          <w:szCs w:val="28"/>
        </w:rPr>
        <w:t xml:space="preserve"> Итак. Наш спортивная эстафета подошла к концу, но праздник наш не закончился.  Уважаемое жюри объявите пожалуйста результаты. 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426F4D">
        <w:rPr>
          <w:rFonts w:ascii="Times New Roman" w:hAnsi="Times New Roman"/>
          <w:sz w:val="28"/>
          <w:szCs w:val="28"/>
        </w:rPr>
        <w:t>Команды награждаются цветными мелка</w:t>
      </w:r>
      <w:r>
        <w:rPr>
          <w:rFonts w:ascii="Times New Roman" w:hAnsi="Times New Roman"/>
          <w:sz w:val="28"/>
          <w:szCs w:val="28"/>
        </w:rPr>
        <w:t>ми)</w:t>
      </w:r>
      <w:r w:rsidRPr="00426F4D">
        <w:rPr>
          <w:rFonts w:ascii="Times New Roman" w:hAnsi="Times New Roman"/>
          <w:sz w:val="28"/>
          <w:szCs w:val="28"/>
        </w:rPr>
        <w:t>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833388">
        <w:rPr>
          <w:rFonts w:ascii="Times New Roman" w:hAnsi="Times New Roman"/>
          <w:b/>
          <w:sz w:val="28"/>
          <w:szCs w:val="28"/>
        </w:rPr>
        <w:t>Инструктор</w:t>
      </w:r>
      <w:r w:rsidRPr="00426F4D">
        <w:rPr>
          <w:rFonts w:ascii="Times New Roman" w:hAnsi="Times New Roman"/>
          <w:sz w:val="28"/>
          <w:szCs w:val="28"/>
        </w:rPr>
        <w:t>: В этот чудесный летний день, в первый день лета, пусть расцветет асфальт цветами, и я приглашаю всех на конкурс рисунков на асфальте.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426F4D">
        <w:rPr>
          <w:rFonts w:ascii="Times New Roman" w:hAnsi="Times New Roman"/>
          <w:sz w:val="28"/>
          <w:szCs w:val="28"/>
        </w:rPr>
        <w:t>Дети рисуют на асфальте рисунки</w:t>
      </w:r>
      <w:r>
        <w:rPr>
          <w:rFonts w:ascii="Times New Roman" w:hAnsi="Times New Roman"/>
          <w:sz w:val="28"/>
          <w:szCs w:val="28"/>
        </w:rPr>
        <w:t>)</w:t>
      </w:r>
      <w:bookmarkStart w:id="0" w:name="_GoBack"/>
      <w:bookmarkEnd w:id="0"/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  <w:r w:rsidRPr="00426F4D">
        <w:rPr>
          <w:rFonts w:ascii="Times New Roman" w:hAnsi="Times New Roman"/>
          <w:sz w:val="28"/>
          <w:szCs w:val="28"/>
        </w:rPr>
        <w:t>После конкурса рисунков, детям раздаются воздушные шары, для того чтоб запустить их в небо.</w:t>
      </w:r>
    </w:p>
    <w:p w:rsidR="009B4C91" w:rsidRPr="00426F4D" w:rsidRDefault="009B4C91" w:rsidP="00CB5CC6">
      <w:pPr>
        <w:jc w:val="both"/>
        <w:rPr>
          <w:rFonts w:ascii="Times New Roman" w:hAnsi="Times New Roman"/>
          <w:sz w:val="28"/>
          <w:szCs w:val="28"/>
        </w:rPr>
      </w:pPr>
    </w:p>
    <w:sectPr w:rsidR="009B4C91" w:rsidRPr="00426F4D" w:rsidSect="0021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146DB"/>
    <w:multiLevelType w:val="multilevel"/>
    <w:tmpl w:val="9BCA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15C5AF1"/>
    <w:multiLevelType w:val="hybridMultilevel"/>
    <w:tmpl w:val="7212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130C61"/>
    <w:multiLevelType w:val="hybridMultilevel"/>
    <w:tmpl w:val="089A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F2D"/>
    <w:rsid w:val="00105E34"/>
    <w:rsid w:val="00130488"/>
    <w:rsid w:val="001B7F14"/>
    <w:rsid w:val="00212B6F"/>
    <w:rsid w:val="003926CD"/>
    <w:rsid w:val="00426F4D"/>
    <w:rsid w:val="005950F8"/>
    <w:rsid w:val="005F7D2C"/>
    <w:rsid w:val="006B0F2D"/>
    <w:rsid w:val="00833388"/>
    <w:rsid w:val="008A38C5"/>
    <w:rsid w:val="009B4C91"/>
    <w:rsid w:val="00B9004D"/>
    <w:rsid w:val="00CB5CC6"/>
    <w:rsid w:val="00D41A55"/>
    <w:rsid w:val="00E05649"/>
    <w:rsid w:val="00E4045D"/>
    <w:rsid w:val="00F615B1"/>
    <w:rsid w:val="00F9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B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92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5</Pages>
  <Words>761</Words>
  <Characters>4339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Элина</cp:lastModifiedBy>
  <cp:revision>3</cp:revision>
  <dcterms:created xsi:type="dcterms:W3CDTF">2018-05-17T08:41:00Z</dcterms:created>
  <dcterms:modified xsi:type="dcterms:W3CDTF">2024-01-17T18:15:00Z</dcterms:modified>
</cp:coreProperties>
</file>